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22/30/26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Rahmenvereinbarung zur Lieferung von Ersatzteilen für Dräger-Messgeräte und Atemschutzausrüstung</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Rahmenvereinbarung zur Lieferleistung gem. VgV von Ersatzteilen für Dräger-Messgeräte und Atemschutzausrüstung</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0FD1A363" w:rsidR="00B43DCD" w:rsidRDefault="00C95EF3" w:rsidP="00365289">
            <w:pPr>
              <w:tabs>
                <w:tab w:val="left" w:pos="397"/>
                <w:tab w:val="left" w:pos="3095"/>
              </w:tabs>
              <w:jc w:val="left"/>
            </w:pPr>
            <w:r>
              <w:t>---</w:t>
            </w: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510CC67D" w:rsidR="00082E29" w:rsidRPr="00063289" w:rsidRDefault="00C95EF3" w:rsidP="00365289">
            <w:pPr>
              <w:jc w:val="left"/>
            </w:pPr>
            <w:r>
              <w:t>Hanse- und Universitätsstadt Rostock</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010B5810" w:rsidR="00082E29" w:rsidRPr="00063289" w:rsidRDefault="00C95EF3" w:rsidP="00365289">
            <w:pPr>
              <w:jc w:val="left"/>
            </w:pPr>
            <w:r>
              <w:t>Feuer- und Rettungswache 1</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1FD5123C" w:rsidR="00082E29" w:rsidRPr="00063289" w:rsidRDefault="00C95EF3" w:rsidP="00365289">
            <w:pPr>
              <w:jc w:val="left"/>
            </w:pPr>
            <w:r>
              <w:t>Erich-Schlesinger-Straße 24, 18059 Rostock</w:t>
            </w: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7CDA24A9" w:rsidR="00082E29" w:rsidRPr="00063289" w:rsidRDefault="00C95EF3" w:rsidP="003558A4">
            <w:pPr>
              <w:jc w:val="left"/>
            </w:pPr>
            <w:r>
              <w:t>01.07.2026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176BA1EC" w:rsidR="00082E29" w:rsidRPr="00063289" w:rsidRDefault="00C95EF3" w:rsidP="003558A4">
            <w:pPr>
              <w:jc w:val="left"/>
            </w:pPr>
            <w:r>
              <w:t>30.06.2028</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610CB5B" w:rsidR="00082E29" w:rsidRPr="00063289" w:rsidRDefault="00C95EF3" w:rsidP="003558A4">
            <w:pPr>
              <w:jc w:val="left"/>
            </w:pPr>
            <w:r w:rsidRPr="00C95EF3">
              <w:t>Für den Auftraggeber besteht eine einseitige Verlängerungsmöglichkeit um jeweils 12 Kalendermonate.</w:t>
            </w: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0C67E5">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rsidR="000C67E5">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777777" w:rsidR="002B66A8" w:rsidRDefault="002B66A8"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77777777" w:rsidR="00B43DCD" w:rsidRPr="00063289" w:rsidRDefault="00B43DCD" w:rsidP="00381168"/>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18096675" w:rsidR="00B43DCD" w:rsidRPr="00063289" w:rsidRDefault="00C95EF3" w:rsidP="00381168">
            <w:r>
              <w:t>1</w:t>
            </w:r>
          </w:p>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3B20EC15" w:rsidR="00E166A8" w:rsidRPr="00063289" w:rsidRDefault="00C95EF3" w:rsidP="00381168">
            <w:r>
              <w:t>---</w:t>
            </w:r>
          </w:p>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4F9BC251" w:rsidR="00E166A8" w:rsidRPr="00063289" w:rsidRDefault="00C95EF3" w:rsidP="00381168">
            <w:r>
              <w:t>Es gelten die Zahlungsbedingungen der VOL/B.</w:t>
            </w:r>
          </w:p>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43DE4066" w14:textId="77777777" w:rsidR="00C95EF3" w:rsidRDefault="00C95EF3" w:rsidP="00C95EF3">
      <w:pPr>
        <w:pStyle w:val="Default"/>
        <w:numPr>
          <w:ilvl w:val="0"/>
          <w:numId w:val="25"/>
        </w:numPr>
        <w:rPr>
          <w:sz w:val="20"/>
          <w:szCs w:val="20"/>
        </w:rPr>
      </w:pPr>
      <w:r>
        <w:rPr>
          <w:sz w:val="20"/>
          <w:szCs w:val="20"/>
        </w:rPr>
        <w:t xml:space="preserve">Das Beifügen von eigenen Geschäftsbedingungen (z.B. AGB) ist nicht zulässig und diese </w:t>
      </w:r>
    </w:p>
    <w:p w14:paraId="40596AD6" w14:textId="77777777" w:rsidR="00C95EF3" w:rsidRPr="00D5339C" w:rsidRDefault="00C95EF3" w:rsidP="00C95EF3">
      <w:pPr>
        <w:pStyle w:val="Default"/>
        <w:ind w:left="1211"/>
        <w:rPr>
          <w:sz w:val="20"/>
          <w:szCs w:val="20"/>
        </w:rPr>
      </w:pPr>
      <w:r>
        <w:rPr>
          <w:sz w:val="20"/>
          <w:szCs w:val="20"/>
        </w:rPr>
        <w:t xml:space="preserve">werden </w:t>
      </w:r>
      <w:r w:rsidRPr="00D5339C">
        <w:rPr>
          <w:sz w:val="20"/>
          <w:szCs w:val="20"/>
        </w:rPr>
        <w:t xml:space="preserve">nicht Vertragsbestandteil. </w:t>
      </w:r>
    </w:p>
    <w:p w14:paraId="41646F28" w14:textId="77777777" w:rsidR="00C95EF3" w:rsidRPr="00B43DCD" w:rsidRDefault="00C95EF3" w:rsidP="00C95EF3">
      <w:pPr>
        <w:pStyle w:val="Text"/>
        <w:rPr>
          <w:sz w:val="16"/>
          <w:szCs w:val="16"/>
        </w:rPr>
      </w:pPr>
      <w:r>
        <w:t>--- Ende der Weiteren Besonderen Vertragsbedingungen ---</w:t>
      </w:r>
    </w:p>
    <w:p w14:paraId="1A6BEF02" w14:textId="77777777" w:rsidR="00B43DCD" w:rsidRPr="00B43DCD" w:rsidRDefault="00B43DCD" w:rsidP="00B43DCD">
      <w:pPr>
        <w:pStyle w:val="Text"/>
        <w:rPr>
          <w:sz w:val="16"/>
          <w:szCs w:val="16"/>
        </w:rPr>
      </w:pPr>
      <w:bookmarkStart w:id="2" w:name="_GoBack"/>
      <w:bookmarkEnd w:id="2"/>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F3719" w14:textId="77777777" w:rsidR="000C67E5" w:rsidRDefault="000C67E5">
      <w:r>
        <w:separator/>
      </w:r>
    </w:p>
    <w:p w14:paraId="1D519606" w14:textId="77777777" w:rsidR="000C67E5" w:rsidRDefault="000C67E5"/>
    <w:p w14:paraId="5DF512C9" w14:textId="77777777" w:rsidR="000C67E5" w:rsidRDefault="000C67E5"/>
    <w:p w14:paraId="1DDE821D" w14:textId="77777777" w:rsidR="000C67E5" w:rsidRDefault="000C67E5"/>
    <w:p w14:paraId="7C3244E2" w14:textId="77777777" w:rsidR="000C67E5" w:rsidRDefault="000C67E5"/>
  </w:endnote>
  <w:endnote w:type="continuationSeparator" w:id="0">
    <w:p w14:paraId="4C1A87F2" w14:textId="77777777" w:rsidR="000C67E5" w:rsidRDefault="000C67E5">
      <w:r>
        <w:continuationSeparator/>
      </w:r>
    </w:p>
    <w:p w14:paraId="30DE1E7D" w14:textId="77777777" w:rsidR="000C67E5" w:rsidRDefault="000C67E5"/>
    <w:p w14:paraId="54447780" w14:textId="77777777" w:rsidR="000C67E5" w:rsidRDefault="000C67E5"/>
    <w:p w14:paraId="61A95E63" w14:textId="77777777" w:rsidR="000C67E5" w:rsidRDefault="000C67E5"/>
    <w:p w14:paraId="3996E397" w14:textId="77777777" w:rsidR="000C67E5" w:rsidRDefault="000C67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51611B56"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C95EF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C95EF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F5BD3" w14:textId="77777777" w:rsidR="000C67E5" w:rsidRDefault="000C67E5">
      <w:r>
        <w:separator/>
      </w:r>
    </w:p>
    <w:p w14:paraId="6032A1CA" w14:textId="77777777" w:rsidR="000C67E5" w:rsidRDefault="000C67E5"/>
    <w:p w14:paraId="1175B134" w14:textId="77777777" w:rsidR="000C67E5" w:rsidRDefault="000C67E5"/>
    <w:p w14:paraId="6B1BE42A" w14:textId="77777777" w:rsidR="000C67E5" w:rsidRDefault="000C67E5"/>
    <w:p w14:paraId="280D1C04" w14:textId="77777777" w:rsidR="000C67E5" w:rsidRDefault="000C67E5"/>
  </w:footnote>
  <w:footnote w:type="continuationSeparator" w:id="0">
    <w:p w14:paraId="6EC2376B" w14:textId="77777777" w:rsidR="000C67E5" w:rsidRDefault="000C67E5">
      <w:r>
        <w:continuationSeparator/>
      </w:r>
    </w:p>
    <w:p w14:paraId="2BD50978" w14:textId="77777777" w:rsidR="000C67E5" w:rsidRDefault="000C67E5"/>
    <w:p w14:paraId="26D91557" w14:textId="77777777" w:rsidR="000C67E5" w:rsidRDefault="000C67E5"/>
    <w:p w14:paraId="71146ECA" w14:textId="77777777" w:rsidR="000C67E5" w:rsidRDefault="000C67E5"/>
    <w:p w14:paraId="37EB2076" w14:textId="77777777" w:rsidR="000C67E5" w:rsidRDefault="000C67E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FF52BAB"/>
    <w:multiLevelType w:val="hybridMultilevel"/>
    <w:tmpl w:val="B0484CD2"/>
    <w:lvl w:ilvl="0" w:tplc="38B03690">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num w:numId="1">
    <w:abstractNumId w:val="1"/>
  </w:num>
  <w:num w:numId="2">
    <w:abstractNumId w:val="6"/>
  </w:num>
  <w:num w:numId="3">
    <w:abstractNumId w:val="9"/>
  </w:num>
  <w:num w:numId="4">
    <w:abstractNumId w:val="18"/>
  </w:num>
  <w:num w:numId="5">
    <w:abstractNumId w:val="11"/>
  </w:num>
  <w:num w:numId="6">
    <w:abstractNumId w:val="3"/>
  </w:num>
  <w:num w:numId="7">
    <w:abstractNumId w:val="14"/>
  </w:num>
  <w:num w:numId="8">
    <w:abstractNumId w:val="10"/>
  </w:num>
  <w:num w:numId="9">
    <w:abstractNumId w:val="1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2"/>
  </w:num>
  <w:num w:numId="21">
    <w:abstractNumId w:val="7"/>
  </w:num>
  <w:num w:numId="22">
    <w:abstractNumId w:val="0"/>
  </w:num>
  <w:num w:numId="23">
    <w:abstractNumId w:val="8"/>
  </w:num>
  <w:num w:numId="24">
    <w:abstractNumId w:val="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C67E5"/>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5EF3"/>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 w:type="paragraph" w:customStyle="1" w:styleId="Default">
    <w:name w:val="Default"/>
    <w:rsid w:val="00C95EF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68E59-64AD-4E3F-9E9D-F42E996C0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546</Words>
  <Characters>3440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Besondere Vertragsbedingungen Liefer-/Dienstleistungen</vt:lpstr>
    </vt:vector>
  </TitlesOfParts>
  <Company>BBR</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Win10Support</cp:lastModifiedBy>
  <cp:revision>2</cp:revision>
  <cp:lastPrinted>2010-03-26T09:54:00Z</cp:lastPrinted>
  <dcterms:created xsi:type="dcterms:W3CDTF">2026-04-22T13:14:00Z</dcterms:created>
  <dcterms:modified xsi:type="dcterms:W3CDTF">2026-04-22T13:14:00Z</dcterms:modified>
</cp:coreProperties>
</file>